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706E32">
        <w:trPr>
          <w:trHeight w:val="416"/>
          <w:jc w:val="center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706E32">
        <w:trPr>
          <w:trHeight w:val="415"/>
          <w:jc w:val="center"/>
        </w:trPr>
        <w:tc>
          <w:tcPr>
            <w:tcW w:w="9923" w:type="dxa"/>
            <w:gridSpan w:val="2"/>
            <w:vAlign w:val="center"/>
          </w:tcPr>
          <w:p w14:paraId="0B447092" w14:textId="19FCF34F" w:rsidR="0000653B" w:rsidRPr="00805FBB" w:rsidRDefault="0000653B" w:rsidP="00805FBB">
            <w:pPr>
              <w:pStyle w:val="Bezproreda"/>
              <w:jc w:val="both"/>
              <w:rPr>
                <w:b/>
                <w:u w:val="single"/>
              </w:rPr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A53196" w:rsidRPr="00A53196">
              <w:rPr>
                <w:b/>
                <w:sz w:val="22"/>
                <w:szCs w:val="22"/>
                <w:u w:val="single"/>
              </w:rPr>
              <w:t>PROGRAMA KORIŠTENJA NAKNADE ZA ZADRŽAVANJE NEZAKONITO IZGRAĐENIH ZGRADA U PROSTORU NA PODRUČJU GRADA IVANCA ZA 202</w:t>
            </w:r>
            <w:r w:rsidR="00321B47">
              <w:rPr>
                <w:b/>
                <w:sz w:val="22"/>
                <w:szCs w:val="22"/>
                <w:u w:val="single"/>
              </w:rPr>
              <w:t>4</w:t>
            </w:r>
            <w:r w:rsidR="00A53196" w:rsidRPr="00A53196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706E32">
        <w:trPr>
          <w:trHeight w:val="582"/>
          <w:jc w:val="center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DF7123F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96036D">
              <w:t xml:space="preserve"> </w:t>
            </w:r>
            <w:r w:rsidR="0096036D">
              <w:t>27. listopada do 26. studenoga</w:t>
            </w:r>
            <w:r w:rsidR="0096036D" w:rsidRPr="003F3A7F">
              <w:t xml:space="preserve"> 20</w:t>
            </w:r>
            <w:r w:rsidR="0096036D">
              <w:t>23</w:t>
            </w:r>
            <w:r w:rsidR="0096036D" w:rsidRPr="003F3A7F">
              <w:t>. godine</w:t>
            </w:r>
            <w:r w:rsidR="0096036D">
              <w:t>.</w:t>
            </w:r>
          </w:p>
        </w:tc>
      </w:tr>
      <w:tr w:rsidR="0000653B" w:rsidRPr="00F9050D" w14:paraId="069D9BD0" w14:textId="77777777" w:rsidTr="00706E32">
        <w:trPr>
          <w:trHeight w:val="845"/>
          <w:jc w:val="center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28BBB611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624841">
              <w:rPr>
                <w:b/>
              </w:rPr>
              <w:t>P</w:t>
            </w:r>
            <w:r w:rsidR="00624841" w:rsidRPr="00E17769">
              <w:rPr>
                <w:b/>
              </w:rPr>
              <w:t>rogram</w:t>
            </w:r>
            <w:r w:rsidR="00624841">
              <w:rPr>
                <w:b/>
              </w:rPr>
              <w:t>a</w:t>
            </w:r>
            <w:r w:rsidR="00624841" w:rsidRPr="00E17769">
              <w:rPr>
                <w:b/>
              </w:rPr>
              <w:t xml:space="preserve"> </w:t>
            </w:r>
            <w:r w:rsidR="00624841" w:rsidRPr="00A53196">
              <w:rPr>
                <w:b/>
              </w:rPr>
              <w:t xml:space="preserve">korištenja naknade za zadržavanje nezakonito izgrađenih zgrada u prostoru na području </w:t>
            </w:r>
            <w:r w:rsidR="00624841">
              <w:rPr>
                <w:b/>
              </w:rPr>
              <w:t>G</w:t>
            </w:r>
            <w:r w:rsidR="00624841" w:rsidRPr="00A53196">
              <w:rPr>
                <w:b/>
              </w:rPr>
              <w:t xml:space="preserve">rada </w:t>
            </w:r>
            <w:r w:rsidR="00624841">
              <w:rPr>
                <w:b/>
              </w:rPr>
              <w:t>I</w:t>
            </w:r>
            <w:r w:rsidR="00624841" w:rsidRPr="00A53196">
              <w:rPr>
                <w:b/>
              </w:rPr>
              <w:t>vanca za 202</w:t>
            </w:r>
            <w:r w:rsidR="00321B47">
              <w:rPr>
                <w:b/>
              </w:rPr>
              <w:t>4</w:t>
            </w:r>
            <w:r w:rsidR="00624841" w:rsidRPr="00A53196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2551"/>
        <w:gridCol w:w="2126"/>
        <w:gridCol w:w="3402"/>
      </w:tblGrid>
      <w:tr w:rsidR="0000653B" w:rsidRPr="00F9050D" w14:paraId="6554354F" w14:textId="77777777" w:rsidTr="00706E32">
        <w:trPr>
          <w:trHeight w:val="1160"/>
          <w:jc w:val="center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276" w:type="dxa"/>
            <w:vAlign w:val="center"/>
          </w:tcPr>
          <w:p w14:paraId="243CD5D5" w14:textId="180ECA49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</w:t>
            </w:r>
            <w:r w:rsidR="007747FD">
              <w:rPr>
                <w:b/>
              </w:rPr>
              <w:t>a</w:t>
            </w:r>
            <w:r w:rsidRPr="00F9050D">
              <w:rPr>
                <w:b/>
              </w:rPr>
              <w:t xml:space="preserve"> institucija)</w:t>
            </w:r>
          </w:p>
        </w:tc>
        <w:tc>
          <w:tcPr>
            <w:tcW w:w="2551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2126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402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706E32" w:rsidRPr="00F9050D" w14:paraId="4D6805D6" w14:textId="77777777" w:rsidTr="00706E32">
        <w:trPr>
          <w:trHeight w:val="662"/>
          <w:jc w:val="center"/>
        </w:trPr>
        <w:tc>
          <w:tcPr>
            <w:tcW w:w="9923" w:type="dxa"/>
            <w:gridSpan w:val="5"/>
            <w:tcBorders>
              <w:bottom w:val="single" w:sz="4" w:space="0" w:color="auto"/>
            </w:tcBorders>
            <w:vAlign w:val="center"/>
          </w:tcPr>
          <w:p w14:paraId="184C97CB" w14:textId="06A4FA79" w:rsidR="00706E32" w:rsidRPr="00F9050D" w:rsidRDefault="00706E32" w:rsidP="00706E32">
            <w:pPr>
              <w:jc w:val="center"/>
            </w:pPr>
            <w:r>
              <w:t>Nije bilo primjedbi.</w:t>
            </w:r>
          </w:p>
        </w:tc>
      </w:tr>
      <w:bookmarkEnd w:id="0"/>
      <w:tr w:rsidR="005239E6" w:rsidRPr="00F9050D" w14:paraId="606BCADE" w14:textId="77777777" w:rsidTr="00706E32">
        <w:trPr>
          <w:trHeight w:val="381"/>
          <w:jc w:val="center"/>
        </w:trPr>
        <w:tc>
          <w:tcPr>
            <w:tcW w:w="439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73BC" w14:textId="77777777" w:rsidR="005239E6" w:rsidRPr="00F9050D" w:rsidRDefault="005239E6" w:rsidP="00E53355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DAF166" w14:textId="77777777" w:rsidR="005239E6" w:rsidRPr="00F9050D" w:rsidRDefault="005239E6" w:rsidP="00E53355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5239E6" w:rsidRPr="00F9050D" w14:paraId="2108C5F6" w14:textId="77777777" w:rsidTr="00706E32">
        <w:trPr>
          <w:trHeight w:val="484"/>
          <w:jc w:val="center"/>
        </w:trPr>
        <w:tc>
          <w:tcPr>
            <w:tcW w:w="4395" w:type="dxa"/>
            <w:gridSpan w:val="3"/>
            <w:tcBorders>
              <w:top w:val="single" w:sz="4" w:space="0" w:color="auto"/>
            </w:tcBorders>
            <w:vAlign w:val="center"/>
          </w:tcPr>
          <w:p w14:paraId="22528762" w14:textId="77777777" w:rsidR="005239E6" w:rsidRDefault="005239E6" w:rsidP="00E53355">
            <w:r>
              <w:t>Datum dokumenta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vAlign w:val="center"/>
          </w:tcPr>
          <w:p w14:paraId="5320812F" w14:textId="77777777" w:rsidR="005239E6" w:rsidRPr="00F9050D" w:rsidRDefault="005239E6" w:rsidP="00E53355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27.11.2023.</w:t>
            </w:r>
          </w:p>
        </w:tc>
      </w:tr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D07A9" w14:textId="77777777" w:rsidR="00D831C2" w:rsidRDefault="00D831C2">
      <w:r>
        <w:separator/>
      </w:r>
    </w:p>
  </w:endnote>
  <w:endnote w:type="continuationSeparator" w:id="0">
    <w:p w14:paraId="56DDB3D4" w14:textId="77777777" w:rsidR="00D831C2" w:rsidRDefault="00D83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51626" w14:textId="77777777" w:rsidR="00D831C2" w:rsidRDefault="00D831C2">
      <w:r>
        <w:separator/>
      </w:r>
    </w:p>
  </w:footnote>
  <w:footnote w:type="continuationSeparator" w:id="0">
    <w:p w14:paraId="78B7813D" w14:textId="77777777" w:rsidR="00D831C2" w:rsidRDefault="00D83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177043">
    <w:abstractNumId w:val="4"/>
  </w:num>
  <w:num w:numId="2" w16cid:durableId="1439448743">
    <w:abstractNumId w:val="1"/>
  </w:num>
  <w:num w:numId="3" w16cid:durableId="1839496333">
    <w:abstractNumId w:val="6"/>
  </w:num>
  <w:num w:numId="4" w16cid:durableId="1105147867">
    <w:abstractNumId w:val="8"/>
  </w:num>
  <w:num w:numId="5" w16cid:durableId="958223449">
    <w:abstractNumId w:val="3"/>
  </w:num>
  <w:num w:numId="6" w16cid:durableId="376708852">
    <w:abstractNumId w:val="0"/>
  </w:num>
  <w:num w:numId="7" w16cid:durableId="2018997196">
    <w:abstractNumId w:val="9"/>
  </w:num>
  <w:num w:numId="8" w16cid:durableId="1281762216">
    <w:abstractNumId w:val="5"/>
  </w:num>
  <w:num w:numId="9" w16cid:durableId="1798526023">
    <w:abstractNumId w:val="2"/>
  </w:num>
  <w:num w:numId="10" w16cid:durableId="1664627164">
    <w:abstractNumId w:val="7"/>
  </w:num>
  <w:num w:numId="11" w16cid:durableId="417335322">
    <w:abstractNumId w:val="10"/>
  </w:num>
  <w:num w:numId="12" w16cid:durableId="1306403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8372B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051DE"/>
    <w:rsid w:val="00110262"/>
    <w:rsid w:val="00114C96"/>
    <w:rsid w:val="001158A5"/>
    <w:rsid w:val="00122635"/>
    <w:rsid w:val="0012682F"/>
    <w:rsid w:val="001648BD"/>
    <w:rsid w:val="001832DF"/>
    <w:rsid w:val="001A42C1"/>
    <w:rsid w:val="001C57F6"/>
    <w:rsid w:val="00224AF8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21B47"/>
    <w:rsid w:val="00364A15"/>
    <w:rsid w:val="00364A53"/>
    <w:rsid w:val="0036670E"/>
    <w:rsid w:val="003B449B"/>
    <w:rsid w:val="003C26B6"/>
    <w:rsid w:val="003F4621"/>
    <w:rsid w:val="00410707"/>
    <w:rsid w:val="004233AC"/>
    <w:rsid w:val="004513B6"/>
    <w:rsid w:val="00464ED2"/>
    <w:rsid w:val="00476B6F"/>
    <w:rsid w:val="004834A8"/>
    <w:rsid w:val="004A67C3"/>
    <w:rsid w:val="004B3851"/>
    <w:rsid w:val="004B3E5F"/>
    <w:rsid w:val="004B5188"/>
    <w:rsid w:val="004C14CC"/>
    <w:rsid w:val="004E536B"/>
    <w:rsid w:val="004F60D8"/>
    <w:rsid w:val="00513D0A"/>
    <w:rsid w:val="005239E6"/>
    <w:rsid w:val="00531C35"/>
    <w:rsid w:val="005444B8"/>
    <w:rsid w:val="00556E33"/>
    <w:rsid w:val="0057137C"/>
    <w:rsid w:val="00595748"/>
    <w:rsid w:val="005D24F1"/>
    <w:rsid w:val="005D3E3E"/>
    <w:rsid w:val="00601F2B"/>
    <w:rsid w:val="0062286A"/>
    <w:rsid w:val="006240A3"/>
    <w:rsid w:val="00624841"/>
    <w:rsid w:val="00643EF7"/>
    <w:rsid w:val="0064744C"/>
    <w:rsid w:val="006562E0"/>
    <w:rsid w:val="00681D2A"/>
    <w:rsid w:val="00692853"/>
    <w:rsid w:val="006979F2"/>
    <w:rsid w:val="006B4689"/>
    <w:rsid w:val="006C5556"/>
    <w:rsid w:val="006C788A"/>
    <w:rsid w:val="006D2AC1"/>
    <w:rsid w:val="00706E32"/>
    <w:rsid w:val="007105FF"/>
    <w:rsid w:val="007347C3"/>
    <w:rsid w:val="007602F9"/>
    <w:rsid w:val="007747FD"/>
    <w:rsid w:val="007773A1"/>
    <w:rsid w:val="00786644"/>
    <w:rsid w:val="007A170F"/>
    <w:rsid w:val="007A6128"/>
    <w:rsid w:val="007C3FB8"/>
    <w:rsid w:val="00805FBB"/>
    <w:rsid w:val="008071CD"/>
    <w:rsid w:val="008769A6"/>
    <w:rsid w:val="00880639"/>
    <w:rsid w:val="00891838"/>
    <w:rsid w:val="008A375D"/>
    <w:rsid w:val="008A39D8"/>
    <w:rsid w:val="008B7B3A"/>
    <w:rsid w:val="008E3F40"/>
    <w:rsid w:val="008E5256"/>
    <w:rsid w:val="009326A4"/>
    <w:rsid w:val="009518AE"/>
    <w:rsid w:val="0096036D"/>
    <w:rsid w:val="00A127EF"/>
    <w:rsid w:val="00A134F2"/>
    <w:rsid w:val="00A2130A"/>
    <w:rsid w:val="00A53196"/>
    <w:rsid w:val="00A60A0D"/>
    <w:rsid w:val="00A8049A"/>
    <w:rsid w:val="00AB0268"/>
    <w:rsid w:val="00AB41DB"/>
    <w:rsid w:val="00AB60FF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717B3"/>
    <w:rsid w:val="00CA58A7"/>
    <w:rsid w:val="00CD04D4"/>
    <w:rsid w:val="00CF14E1"/>
    <w:rsid w:val="00D1545D"/>
    <w:rsid w:val="00D30820"/>
    <w:rsid w:val="00D53A6F"/>
    <w:rsid w:val="00D831C2"/>
    <w:rsid w:val="00D85817"/>
    <w:rsid w:val="00DB0CA0"/>
    <w:rsid w:val="00DB223B"/>
    <w:rsid w:val="00DC7F47"/>
    <w:rsid w:val="00DE1FB4"/>
    <w:rsid w:val="00DE359C"/>
    <w:rsid w:val="00DE474C"/>
    <w:rsid w:val="00E17769"/>
    <w:rsid w:val="00E21AA1"/>
    <w:rsid w:val="00E24896"/>
    <w:rsid w:val="00E84A3C"/>
    <w:rsid w:val="00E95DDD"/>
    <w:rsid w:val="00EA3F58"/>
    <w:rsid w:val="00F00E22"/>
    <w:rsid w:val="00F055AF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28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17</cp:revision>
  <cp:lastPrinted>2021-12-22T06:25:00Z</cp:lastPrinted>
  <dcterms:created xsi:type="dcterms:W3CDTF">2022-12-02T13:55:00Z</dcterms:created>
  <dcterms:modified xsi:type="dcterms:W3CDTF">2023-12-01T10:09:00Z</dcterms:modified>
</cp:coreProperties>
</file>