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64A3D6B7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56197B">
              <w:rPr>
                <w:b/>
                <w:bCs/>
                <w:sz w:val="22"/>
                <w:szCs w:val="22"/>
                <w:u w:val="single"/>
              </w:rPr>
              <w:t>Izmjena i dopuna Etičkog kodeksa nositelja političkih dužnosti u Gradu Ivancu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68742BA7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56197B">
              <w:t>18. listopada 2022. do 17. studenog 2022.g.</w:t>
            </w:r>
            <w:r w:rsidR="00DE1FB4" w:rsidRPr="003F3A7F">
              <w:t xml:space="preserve"> 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21BD8E0D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56197B">
              <w:rPr>
                <w:b/>
                <w:bCs/>
              </w:rPr>
              <w:t>Izmjena i dopuna Etičkog kodeksa nositelja političkih dužnosti u Gradu Ivancu,</w:t>
            </w:r>
            <w:r w:rsidR="00707070" w:rsidRPr="000E3440">
              <w:t xml:space="preserve">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3DF5AF9A" w:rsidR="00556E33" w:rsidRPr="00F9050D" w:rsidRDefault="00556E33" w:rsidP="00556E33">
            <w:pPr>
              <w:jc w:val="both"/>
            </w:pPr>
            <w:r w:rsidRPr="007F1EF3">
              <w:t>Nije bilo primjedbi</w:t>
            </w:r>
            <w:r w:rsidR="007F1EF3" w:rsidRPr="007F1EF3">
              <w:t xml:space="preserve"> i/ili prijedloga.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92C09" w14:textId="77777777" w:rsidR="00F75429" w:rsidRDefault="00F75429">
      <w:r>
        <w:separator/>
      </w:r>
    </w:p>
  </w:endnote>
  <w:endnote w:type="continuationSeparator" w:id="0">
    <w:p w14:paraId="3F715D5E" w14:textId="77777777" w:rsidR="00F75429" w:rsidRDefault="00F75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62B2B" w14:textId="77777777" w:rsidR="00F75429" w:rsidRDefault="00F75429">
      <w:r>
        <w:separator/>
      </w:r>
    </w:p>
  </w:footnote>
  <w:footnote w:type="continuationSeparator" w:id="0">
    <w:p w14:paraId="2D6588F4" w14:textId="77777777" w:rsidR="00F75429" w:rsidRDefault="00F75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76AF8"/>
    <w:rsid w:val="003C26B6"/>
    <w:rsid w:val="003F4621"/>
    <w:rsid w:val="00405C16"/>
    <w:rsid w:val="00410707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6197B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A04BD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F00E22"/>
    <w:rsid w:val="00F11236"/>
    <w:rsid w:val="00F12445"/>
    <w:rsid w:val="00F21524"/>
    <w:rsid w:val="00F377CB"/>
    <w:rsid w:val="00F75429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5</cp:revision>
  <cp:lastPrinted>2019-05-15T09:56:00Z</cp:lastPrinted>
  <dcterms:created xsi:type="dcterms:W3CDTF">2022-07-07T05:30:00Z</dcterms:created>
  <dcterms:modified xsi:type="dcterms:W3CDTF">2022-11-23T07:18:00Z</dcterms:modified>
</cp:coreProperties>
</file>