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730EC067" w14:textId="0923EC52" w:rsidR="00A53196" w:rsidRDefault="0000653B" w:rsidP="00A53196">
            <w:pPr>
              <w:pStyle w:val="Bezproreda"/>
              <w:jc w:val="both"/>
              <w:rPr>
                <w:b/>
                <w:u w:val="single"/>
              </w:rPr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A53196" w:rsidRPr="00A53196">
              <w:rPr>
                <w:b/>
                <w:sz w:val="22"/>
                <w:szCs w:val="22"/>
                <w:u w:val="single"/>
              </w:rPr>
              <w:t>PROGRAMA KORIŠTENJA NAKNADE</w:t>
            </w:r>
            <w:r w:rsidR="00A53196" w:rsidRPr="00A53196">
              <w:rPr>
                <w:b/>
                <w:sz w:val="22"/>
                <w:szCs w:val="22"/>
                <w:u w:val="single"/>
              </w:rPr>
              <w:t xml:space="preserve"> </w:t>
            </w:r>
            <w:r w:rsidR="00A53196" w:rsidRPr="00A53196">
              <w:rPr>
                <w:b/>
                <w:sz w:val="22"/>
                <w:szCs w:val="22"/>
                <w:u w:val="single"/>
              </w:rPr>
              <w:t>ZA ZADRŽAVANJE NEZAKONITO IZGRAĐENIH ZGRADA U PROSTORU NA PODRUČJU GRADA IVANCA ZA 2022. GODINU</w:t>
            </w:r>
          </w:p>
          <w:p w14:paraId="0B447092" w14:textId="17F828E1" w:rsidR="0000653B" w:rsidRPr="00F9050D" w:rsidRDefault="0000653B" w:rsidP="00B87A35">
            <w:pPr>
              <w:jc w:val="both"/>
            </w:pP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298E00EE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5444B8" w:rsidRPr="00BD7612">
              <w:t>15. studenoga do 14. prosinca 2021. godine</w:t>
            </w:r>
            <w:r w:rsidR="00DE474C" w:rsidRPr="00C617DF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5CC855BC" w:rsidR="0000653B" w:rsidRPr="00F9050D" w:rsidRDefault="004513B6" w:rsidP="00601F2B">
            <w:pPr>
              <w:jc w:val="both"/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13D0A">
              <w:rPr>
                <w:b/>
              </w:rPr>
              <w:t>N</w:t>
            </w:r>
            <w:r w:rsidR="00BC428A" w:rsidRPr="00513D0A">
              <w:rPr>
                <w:b/>
              </w:rPr>
              <w:t>acrtom</w:t>
            </w:r>
            <w:r w:rsidR="00BC428A" w:rsidRPr="006979F2">
              <w:rPr>
                <w:b/>
              </w:rPr>
              <w:t xml:space="preserve"> </w:t>
            </w:r>
            <w:r w:rsidR="00D53A6F">
              <w:rPr>
                <w:b/>
              </w:rPr>
              <w:t>prijedloga</w:t>
            </w:r>
            <w:r w:rsidR="006979F2" w:rsidRPr="006979F2">
              <w:rPr>
                <w:b/>
              </w:rPr>
              <w:t xml:space="preserve"> </w:t>
            </w:r>
            <w:r w:rsidR="00624841">
              <w:rPr>
                <w:b/>
              </w:rPr>
              <w:t>P</w:t>
            </w:r>
            <w:r w:rsidR="00624841" w:rsidRPr="00E17769">
              <w:rPr>
                <w:b/>
              </w:rPr>
              <w:t>rogram</w:t>
            </w:r>
            <w:r w:rsidR="00624841">
              <w:rPr>
                <w:b/>
              </w:rPr>
              <w:t>a</w:t>
            </w:r>
            <w:r w:rsidR="00624841" w:rsidRPr="00E17769">
              <w:rPr>
                <w:b/>
              </w:rPr>
              <w:t xml:space="preserve"> </w:t>
            </w:r>
            <w:r w:rsidR="00624841" w:rsidRPr="00A53196">
              <w:rPr>
                <w:b/>
              </w:rPr>
              <w:t xml:space="preserve">korištenja naknade za zadržavanje nezakonito izgrađenih zgrada u prostoru na području </w:t>
            </w:r>
            <w:r w:rsidR="00624841">
              <w:rPr>
                <w:b/>
              </w:rPr>
              <w:t>G</w:t>
            </w:r>
            <w:r w:rsidR="00624841" w:rsidRPr="00A53196">
              <w:rPr>
                <w:b/>
              </w:rPr>
              <w:t xml:space="preserve">rada </w:t>
            </w:r>
            <w:r w:rsidR="00624841">
              <w:rPr>
                <w:b/>
              </w:rPr>
              <w:t>I</w:t>
            </w:r>
            <w:r w:rsidR="00624841" w:rsidRPr="00A53196">
              <w:rPr>
                <w:b/>
              </w:rPr>
              <w:t>vanca za 2022. godinu</w:t>
            </w:r>
            <w:r w:rsidR="00FA40BB">
              <w:t xml:space="preserve">,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56038" w14:textId="77777777" w:rsidR="001051DE" w:rsidRDefault="001051DE">
      <w:r>
        <w:separator/>
      </w:r>
    </w:p>
  </w:endnote>
  <w:endnote w:type="continuationSeparator" w:id="0">
    <w:p w14:paraId="3CB3F66C" w14:textId="77777777" w:rsidR="001051DE" w:rsidRDefault="00105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A8042" w14:textId="77777777" w:rsidR="001051DE" w:rsidRDefault="001051DE">
      <w:r>
        <w:separator/>
      </w:r>
    </w:p>
  </w:footnote>
  <w:footnote w:type="continuationSeparator" w:id="0">
    <w:p w14:paraId="2C65255C" w14:textId="77777777" w:rsidR="001051DE" w:rsidRDefault="001051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051DE"/>
    <w:rsid w:val="00110262"/>
    <w:rsid w:val="00114C96"/>
    <w:rsid w:val="001158A5"/>
    <w:rsid w:val="00122635"/>
    <w:rsid w:val="0012682F"/>
    <w:rsid w:val="001832DF"/>
    <w:rsid w:val="001A42C1"/>
    <w:rsid w:val="001C57F6"/>
    <w:rsid w:val="00224AF8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B449B"/>
    <w:rsid w:val="003C26B6"/>
    <w:rsid w:val="003F4621"/>
    <w:rsid w:val="00410707"/>
    <w:rsid w:val="004233AC"/>
    <w:rsid w:val="004513B6"/>
    <w:rsid w:val="00464ED2"/>
    <w:rsid w:val="004834A8"/>
    <w:rsid w:val="004A67C3"/>
    <w:rsid w:val="004B3851"/>
    <w:rsid w:val="004B3E5F"/>
    <w:rsid w:val="004C14CC"/>
    <w:rsid w:val="004E536B"/>
    <w:rsid w:val="00513D0A"/>
    <w:rsid w:val="00531C35"/>
    <w:rsid w:val="005444B8"/>
    <w:rsid w:val="00556E33"/>
    <w:rsid w:val="00595748"/>
    <w:rsid w:val="005D24F1"/>
    <w:rsid w:val="005D3E3E"/>
    <w:rsid w:val="00601F2B"/>
    <w:rsid w:val="0062286A"/>
    <w:rsid w:val="006240A3"/>
    <w:rsid w:val="00624841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773A1"/>
    <w:rsid w:val="00786644"/>
    <w:rsid w:val="007A170F"/>
    <w:rsid w:val="007A6128"/>
    <w:rsid w:val="007C3FB8"/>
    <w:rsid w:val="008071CD"/>
    <w:rsid w:val="008769A6"/>
    <w:rsid w:val="00880639"/>
    <w:rsid w:val="00891838"/>
    <w:rsid w:val="008A375D"/>
    <w:rsid w:val="008A39D8"/>
    <w:rsid w:val="008B7B3A"/>
    <w:rsid w:val="008E3F40"/>
    <w:rsid w:val="008E5256"/>
    <w:rsid w:val="009326A4"/>
    <w:rsid w:val="009518AE"/>
    <w:rsid w:val="00A127EF"/>
    <w:rsid w:val="00A134F2"/>
    <w:rsid w:val="00A2130A"/>
    <w:rsid w:val="00A53196"/>
    <w:rsid w:val="00A60A0D"/>
    <w:rsid w:val="00A8049A"/>
    <w:rsid w:val="00AB0268"/>
    <w:rsid w:val="00AB41DB"/>
    <w:rsid w:val="00AB60FF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DE474C"/>
    <w:rsid w:val="00E17769"/>
    <w:rsid w:val="00E24896"/>
    <w:rsid w:val="00E84A3C"/>
    <w:rsid w:val="00E95DDD"/>
    <w:rsid w:val="00EA3F58"/>
    <w:rsid w:val="00F00E22"/>
    <w:rsid w:val="00F055AF"/>
    <w:rsid w:val="00F11236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2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3</cp:revision>
  <cp:lastPrinted>2021-12-22T06:25:00Z</cp:lastPrinted>
  <dcterms:created xsi:type="dcterms:W3CDTF">2021-12-22T06:26:00Z</dcterms:created>
  <dcterms:modified xsi:type="dcterms:W3CDTF">2021-12-22T06:28:00Z</dcterms:modified>
</cp:coreProperties>
</file>