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7C52A586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DE1FB4">
              <w:rPr>
                <w:b/>
                <w:sz w:val="22"/>
                <w:szCs w:val="22"/>
                <w:u w:val="single"/>
              </w:rPr>
              <w:t>1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D4874B5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3. ožujka do 14. ožujka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4BDD781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DE1FB4">
              <w:rPr>
                <w:b/>
              </w:rPr>
              <w:t>1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194FE5" w14:textId="77777777" w:rsidR="00AC1F87" w:rsidRDefault="00AC1F87">
      <w:r>
        <w:separator/>
      </w:r>
    </w:p>
  </w:endnote>
  <w:endnote w:type="continuationSeparator" w:id="0">
    <w:p w14:paraId="5FF59F62" w14:textId="77777777" w:rsidR="00AC1F87" w:rsidRDefault="00AC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25B9B" w14:textId="77777777" w:rsidR="00AC1F87" w:rsidRDefault="00AC1F87">
      <w:r>
        <w:separator/>
      </w:r>
    </w:p>
  </w:footnote>
  <w:footnote w:type="continuationSeparator" w:id="0">
    <w:p w14:paraId="22ADD4CE" w14:textId="77777777" w:rsidR="00AC1F87" w:rsidRDefault="00AC1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2021-03-15T06:27:00Z</dcterms:created>
  <dcterms:modified xsi:type="dcterms:W3CDTF">2021-03-15T06:27:00Z</dcterms:modified>
</cp:coreProperties>
</file>