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bookmarkStart w:id="1" w:name="_GoBack"/>
            <w:bookmarkEnd w:id="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955535" w:rsidRDefault="00955535" w:rsidP="00955535">
            <w:pPr>
              <w:jc w:val="center"/>
              <w:rPr>
                <w:b/>
                <w:u w:val="single"/>
              </w:rPr>
            </w:pPr>
            <w:r w:rsidRPr="009514D7">
              <w:rPr>
                <w:b/>
                <w:u w:val="single"/>
              </w:rPr>
              <w:t>ODLUK</w:t>
            </w:r>
            <w:r>
              <w:rPr>
                <w:b/>
                <w:u w:val="single"/>
              </w:rPr>
              <w:t>E</w:t>
            </w:r>
            <w:r w:rsidRPr="009514D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O</w:t>
            </w:r>
            <w:r w:rsidRPr="00E76EFB">
              <w:rPr>
                <w:b/>
                <w:u w:val="single"/>
              </w:rPr>
              <w:t xml:space="preserve"> IZMJENAMA ODLUKE O UVJETIMA I NAČINU DRŽANJA KUĆNIH LJUBIMACA I NAČINU POSTUPANJA S NAPUŠTENIM I IZGUBLJENIM ŽIVOTINJAMA TE DIVLJIM ŽIVOTINJAMA</w:t>
            </w:r>
          </w:p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DC0265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 xml:space="preserve">javnosti s prijedlozima </w:t>
            </w:r>
            <w:r w:rsidR="00955535" w:rsidRPr="00955535">
              <w:rPr>
                <w:b/>
                <w:bCs/>
              </w:rPr>
              <w:t>Nacrtom Odluke o izmjenama Odluke o uvjetima i načinu držanja kućnih ljubimaca i načinu postupanja s napuštenim i izgubljenim životinjama te divljim životinjama</w:t>
            </w:r>
            <w:r w:rsidR="00B721C4" w:rsidRPr="00955535">
              <w:rPr>
                <w:b/>
                <w:bCs/>
              </w:rPr>
              <w:t>,</w:t>
            </w:r>
            <w:r w:rsidR="00B721C4">
              <w:t xml:space="preserve"> te</w:t>
            </w:r>
            <w:r w:rsidR="00DC0265" w:rsidRPr="003F3A7F">
              <w:t xml:space="preserve">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:rsidTr="00A2130A">
        <w:trPr>
          <w:trHeight w:val="116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F0F49" w:rsidRPr="00F9050D" w:rsidTr="005A0283">
        <w:trPr>
          <w:trHeight w:val="17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955535" w:rsidP="00C731B3">
            <w:pPr>
              <w:jc w:val="both"/>
            </w:pPr>
            <w:r>
              <w:t xml:space="preserve">Nije bilo </w:t>
            </w:r>
            <w:r w:rsidR="00766208">
              <w:t xml:space="preserve">primjedbi </w:t>
            </w:r>
            <w:r>
              <w:t>n</w:t>
            </w:r>
            <w:r w:rsidR="00766208">
              <w:t>i prijedloga.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15A" w:rsidRDefault="00D1715A">
      <w:r>
        <w:separator/>
      </w:r>
    </w:p>
  </w:endnote>
  <w:endnote w:type="continuationSeparator" w:id="0">
    <w:p w:rsidR="00D1715A" w:rsidRDefault="00D17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15A" w:rsidRDefault="00D1715A">
      <w:r>
        <w:separator/>
      </w:r>
    </w:p>
  </w:footnote>
  <w:footnote w:type="continuationSeparator" w:id="0">
    <w:p w:rsidR="00D1715A" w:rsidRDefault="00D17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B7DAD"/>
    <w:rsid w:val="000C0DB1"/>
    <w:rsid w:val="000C11B0"/>
    <w:rsid w:val="000C75F9"/>
    <w:rsid w:val="000F675B"/>
    <w:rsid w:val="00103622"/>
    <w:rsid w:val="00110262"/>
    <w:rsid w:val="00114C96"/>
    <w:rsid w:val="001158A5"/>
    <w:rsid w:val="001832DF"/>
    <w:rsid w:val="001A42C1"/>
    <w:rsid w:val="001B3B52"/>
    <w:rsid w:val="001C57F6"/>
    <w:rsid w:val="00206045"/>
    <w:rsid w:val="0024008A"/>
    <w:rsid w:val="002934AA"/>
    <w:rsid w:val="002966DF"/>
    <w:rsid w:val="002C0340"/>
    <w:rsid w:val="002D4F0D"/>
    <w:rsid w:val="00301DAF"/>
    <w:rsid w:val="00324261"/>
    <w:rsid w:val="00364A53"/>
    <w:rsid w:val="0036670E"/>
    <w:rsid w:val="003863E1"/>
    <w:rsid w:val="003C26B6"/>
    <w:rsid w:val="003C5065"/>
    <w:rsid w:val="003E5223"/>
    <w:rsid w:val="003F4621"/>
    <w:rsid w:val="00410707"/>
    <w:rsid w:val="004513B6"/>
    <w:rsid w:val="00466C59"/>
    <w:rsid w:val="004834A8"/>
    <w:rsid w:val="00486ABC"/>
    <w:rsid w:val="004A67C3"/>
    <w:rsid w:val="004B3851"/>
    <w:rsid w:val="004B3E5F"/>
    <w:rsid w:val="004F503B"/>
    <w:rsid w:val="00531C35"/>
    <w:rsid w:val="00533E22"/>
    <w:rsid w:val="00535752"/>
    <w:rsid w:val="00556E33"/>
    <w:rsid w:val="00595748"/>
    <w:rsid w:val="005D24F1"/>
    <w:rsid w:val="005D3E3E"/>
    <w:rsid w:val="005F0F49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731BC2"/>
    <w:rsid w:val="007347C3"/>
    <w:rsid w:val="00757188"/>
    <w:rsid w:val="00766208"/>
    <w:rsid w:val="007810CC"/>
    <w:rsid w:val="007A170F"/>
    <w:rsid w:val="007A6128"/>
    <w:rsid w:val="007C3FB8"/>
    <w:rsid w:val="008769A6"/>
    <w:rsid w:val="00880639"/>
    <w:rsid w:val="00891838"/>
    <w:rsid w:val="008A375D"/>
    <w:rsid w:val="008B7B3A"/>
    <w:rsid w:val="008C4D64"/>
    <w:rsid w:val="008E3F40"/>
    <w:rsid w:val="008E5256"/>
    <w:rsid w:val="009518AE"/>
    <w:rsid w:val="00955535"/>
    <w:rsid w:val="00963D14"/>
    <w:rsid w:val="00987FAF"/>
    <w:rsid w:val="00992BB6"/>
    <w:rsid w:val="00A127EF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721C4"/>
    <w:rsid w:val="00B822BC"/>
    <w:rsid w:val="00BA4652"/>
    <w:rsid w:val="00BB0338"/>
    <w:rsid w:val="00BC6C67"/>
    <w:rsid w:val="00BF0002"/>
    <w:rsid w:val="00BF1D62"/>
    <w:rsid w:val="00BF66BA"/>
    <w:rsid w:val="00C0594C"/>
    <w:rsid w:val="00C53561"/>
    <w:rsid w:val="00C622CA"/>
    <w:rsid w:val="00C731B3"/>
    <w:rsid w:val="00CA58A7"/>
    <w:rsid w:val="00CD04D4"/>
    <w:rsid w:val="00D1715A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9050D"/>
    <w:rsid w:val="00F935AE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F1FA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2019-07-19T06:18:00Z</cp:lastPrinted>
  <dcterms:created xsi:type="dcterms:W3CDTF">2019-09-05T09:10:00Z</dcterms:created>
  <dcterms:modified xsi:type="dcterms:W3CDTF">2019-09-05T09:11:00Z</dcterms:modified>
</cp:coreProperties>
</file>