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1D408C76" w14:textId="77777777" w:rsidR="00A005BB" w:rsidRDefault="00A005BB" w:rsidP="00BB167B">
            <w:pPr>
              <w:autoSpaceDE w:val="0"/>
              <w:autoSpaceDN w:val="0"/>
              <w:adjustRightInd w:val="0"/>
              <w:jc w:val="center"/>
            </w:pPr>
          </w:p>
          <w:p w14:paraId="323E439A" w14:textId="7E4AF907" w:rsidR="00BB167B" w:rsidRDefault="0000653B" w:rsidP="00BB167B">
            <w:pPr>
              <w:autoSpaceDE w:val="0"/>
              <w:autoSpaceDN w:val="0"/>
              <w:adjustRightInd w:val="0"/>
              <w:jc w:val="center"/>
            </w:pPr>
            <w:r w:rsidRPr="00F9050D">
              <w:t>Naziv akta o kojem je savjetovanje provedeno:</w:t>
            </w:r>
          </w:p>
          <w:p w14:paraId="1FA5745C" w14:textId="77777777" w:rsidR="00527D64" w:rsidRPr="00527D64" w:rsidRDefault="00BC428A" w:rsidP="00527D64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u w:val="single"/>
              </w:rPr>
            </w:pPr>
            <w:r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527D64" w:rsidRPr="00527D64">
              <w:rPr>
                <w:b/>
                <w:sz w:val="22"/>
                <w:szCs w:val="22"/>
                <w:u w:val="single"/>
              </w:rPr>
              <w:t>PLANA RASVJETE GRADA IVANCA</w:t>
            </w:r>
          </w:p>
          <w:p w14:paraId="1CD77C8F" w14:textId="296DA1A6" w:rsidR="00BB167B" w:rsidRDefault="00BB167B" w:rsidP="00BB167B">
            <w:pPr>
              <w:autoSpaceDE w:val="0"/>
              <w:autoSpaceDN w:val="0"/>
              <w:adjustRightInd w:val="0"/>
              <w:jc w:val="center"/>
              <w:rPr>
                <w:b/>
                <w:u w:val="single"/>
              </w:rPr>
            </w:pPr>
          </w:p>
          <w:p w14:paraId="0B447092" w14:textId="11D24076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8931105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B498A">
              <w:t>2</w:t>
            </w:r>
            <w:r w:rsidR="00527D64">
              <w:t>8</w:t>
            </w:r>
            <w:r w:rsidR="005444B8" w:rsidRPr="00BD7612">
              <w:t xml:space="preserve">. </w:t>
            </w:r>
            <w:r w:rsidR="00527D64">
              <w:t>studenoga</w:t>
            </w:r>
            <w:r w:rsidR="005444B8" w:rsidRPr="00BD7612">
              <w:t xml:space="preserve"> do </w:t>
            </w:r>
            <w:r w:rsidR="00527D64">
              <w:t>30</w:t>
            </w:r>
            <w:r w:rsidR="005444B8" w:rsidRPr="00BD7612">
              <w:t xml:space="preserve">. </w:t>
            </w:r>
            <w:r w:rsidR="00527D64">
              <w:t>prosinca</w:t>
            </w:r>
            <w:r w:rsidR="005444B8" w:rsidRPr="00BD7612">
              <w:t xml:space="preserve"> 202</w:t>
            </w:r>
            <w:r w:rsidR="00BB167B">
              <w:t>4</w:t>
            </w:r>
            <w:r w:rsidR="005444B8" w:rsidRPr="00BD7612">
              <w:t>. godine</w:t>
            </w:r>
            <w:r w:rsidR="00DE474C" w:rsidRPr="00C617DF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2C96FF3" w:rsidR="0000653B" w:rsidRPr="003B5030" w:rsidRDefault="004513B6" w:rsidP="00BB167B">
            <w:pPr>
              <w:jc w:val="both"/>
              <w:rPr>
                <w:b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527D64" w:rsidRPr="00527D64">
              <w:rPr>
                <w:b/>
              </w:rPr>
              <w:t>Plana rasvjete Grada Ivanca</w:t>
            </w:r>
            <w:r w:rsidR="00BB167B">
              <w:rPr>
                <w:b/>
              </w:rPr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3209B3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3209B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4F85626F" w:rsidR="00556E33" w:rsidRPr="00F9050D" w:rsidRDefault="00556E33" w:rsidP="00EA363C">
            <w:pPr>
              <w:jc w:val="both"/>
            </w:pPr>
          </w:p>
        </w:tc>
        <w:tc>
          <w:tcPr>
            <w:tcW w:w="3119" w:type="dxa"/>
          </w:tcPr>
          <w:p w14:paraId="4BB6E2E2" w14:textId="77777777" w:rsidR="00A0177E" w:rsidRDefault="00A0177E" w:rsidP="00A0177E">
            <w:pPr>
              <w:jc w:val="center"/>
            </w:pPr>
          </w:p>
          <w:p w14:paraId="7FCA9BF6" w14:textId="77777777" w:rsidR="00A0177E" w:rsidRDefault="00A0177E" w:rsidP="00A0177E">
            <w:pPr>
              <w:jc w:val="center"/>
            </w:pPr>
          </w:p>
          <w:p w14:paraId="63CF0701" w14:textId="422AD217" w:rsidR="00E456F2" w:rsidRPr="00F9050D" w:rsidRDefault="00A0177E" w:rsidP="00A0177E">
            <w:pPr>
              <w:jc w:val="center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62FAC496" w:rsidR="005F2599" w:rsidRPr="00F9050D" w:rsidRDefault="005F2599" w:rsidP="00A2130A">
            <w:pPr>
              <w:jc w:val="both"/>
            </w:pPr>
          </w:p>
        </w:tc>
      </w:tr>
      <w:bookmarkEnd w:id="0"/>
      <w:tr w:rsidR="00612586" w:rsidRPr="00F9050D" w14:paraId="415CB270" w14:textId="77777777" w:rsidTr="003209B3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6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9F3C" w14:textId="77777777" w:rsidR="00612586" w:rsidRPr="00F9050D" w:rsidRDefault="00612586" w:rsidP="005B4F57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FE99BE" w14:textId="77777777" w:rsidR="00612586" w:rsidRPr="00F9050D" w:rsidRDefault="00612586" w:rsidP="005B4F57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612586" w:rsidRPr="00F9050D" w14:paraId="79BE0A57" w14:textId="77777777" w:rsidTr="003209B3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686" w:type="dxa"/>
            <w:gridSpan w:val="3"/>
            <w:tcBorders>
              <w:top w:val="single" w:sz="4" w:space="0" w:color="auto"/>
            </w:tcBorders>
            <w:vAlign w:val="center"/>
          </w:tcPr>
          <w:p w14:paraId="1C36572B" w14:textId="77777777" w:rsidR="00612586" w:rsidRDefault="00612586" w:rsidP="005B4F57">
            <w:r>
              <w:t>Datum dokumenta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</w:tcBorders>
            <w:vAlign w:val="center"/>
          </w:tcPr>
          <w:p w14:paraId="6BBAD659" w14:textId="765307A7" w:rsidR="00612586" w:rsidRPr="00F9050D" w:rsidRDefault="00527D64" w:rsidP="005B4F57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3</w:t>
            </w:r>
            <w:r w:rsidR="00612586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 xml:space="preserve"> siječnja 2025</w:t>
            </w:r>
            <w:r w:rsidR="00612586"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E29AF" w14:textId="77777777" w:rsidR="00281C8C" w:rsidRDefault="00281C8C">
      <w:r>
        <w:separator/>
      </w:r>
    </w:p>
  </w:endnote>
  <w:endnote w:type="continuationSeparator" w:id="0">
    <w:p w14:paraId="72C7C5EA" w14:textId="77777777" w:rsidR="00281C8C" w:rsidRDefault="00281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98F03" w14:textId="77777777" w:rsidR="00281C8C" w:rsidRDefault="00281C8C">
      <w:r>
        <w:separator/>
      </w:r>
    </w:p>
  </w:footnote>
  <w:footnote w:type="continuationSeparator" w:id="0">
    <w:p w14:paraId="1833A185" w14:textId="77777777" w:rsidR="00281C8C" w:rsidRDefault="00281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64945">
    <w:abstractNumId w:val="4"/>
  </w:num>
  <w:num w:numId="2" w16cid:durableId="828517538">
    <w:abstractNumId w:val="1"/>
  </w:num>
  <w:num w:numId="3" w16cid:durableId="1812287941">
    <w:abstractNumId w:val="6"/>
  </w:num>
  <w:num w:numId="4" w16cid:durableId="448859626">
    <w:abstractNumId w:val="8"/>
  </w:num>
  <w:num w:numId="5" w16cid:durableId="145056711">
    <w:abstractNumId w:val="3"/>
  </w:num>
  <w:num w:numId="6" w16cid:durableId="495615509">
    <w:abstractNumId w:val="0"/>
  </w:num>
  <w:num w:numId="7" w16cid:durableId="990252832">
    <w:abstractNumId w:val="9"/>
  </w:num>
  <w:num w:numId="8" w16cid:durableId="1936087730">
    <w:abstractNumId w:val="5"/>
  </w:num>
  <w:num w:numId="9" w16cid:durableId="308051303">
    <w:abstractNumId w:val="2"/>
  </w:num>
  <w:num w:numId="10" w16cid:durableId="754016370">
    <w:abstractNumId w:val="7"/>
  </w:num>
  <w:num w:numId="11" w16cid:durableId="1446997490">
    <w:abstractNumId w:val="10"/>
  </w:num>
  <w:num w:numId="12" w16cid:durableId="18156384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3668A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24AF8"/>
    <w:rsid w:val="0024008A"/>
    <w:rsid w:val="00240B60"/>
    <w:rsid w:val="002416D4"/>
    <w:rsid w:val="00281C8C"/>
    <w:rsid w:val="00292C2A"/>
    <w:rsid w:val="002934AA"/>
    <w:rsid w:val="002966DF"/>
    <w:rsid w:val="002B5C35"/>
    <w:rsid w:val="002C0340"/>
    <w:rsid w:val="002D2D5D"/>
    <w:rsid w:val="002D4F0D"/>
    <w:rsid w:val="003209B3"/>
    <w:rsid w:val="00364A15"/>
    <w:rsid w:val="00364A53"/>
    <w:rsid w:val="0036670E"/>
    <w:rsid w:val="003B449B"/>
    <w:rsid w:val="003B5030"/>
    <w:rsid w:val="003C26B6"/>
    <w:rsid w:val="003F4621"/>
    <w:rsid w:val="00410707"/>
    <w:rsid w:val="004233AC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27D64"/>
    <w:rsid w:val="00531C35"/>
    <w:rsid w:val="005444B8"/>
    <w:rsid w:val="00556E33"/>
    <w:rsid w:val="00593305"/>
    <w:rsid w:val="00595748"/>
    <w:rsid w:val="005D24F1"/>
    <w:rsid w:val="005D3E3E"/>
    <w:rsid w:val="005F2599"/>
    <w:rsid w:val="00601F2B"/>
    <w:rsid w:val="00612586"/>
    <w:rsid w:val="0062286A"/>
    <w:rsid w:val="006240A3"/>
    <w:rsid w:val="0064744C"/>
    <w:rsid w:val="006562E0"/>
    <w:rsid w:val="00675014"/>
    <w:rsid w:val="00681D2A"/>
    <w:rsid w:val="006979F2"/>
    <w:rsid w:val="006B4689"/>
    <w:rsid w:val="006C5556"/>
    <w:rsid w:val="006C788A"/>
    <w:rsid w:val="006D2AC1"/>
    <w:rsid w:val="007347C3"/>
    <w:rsid w:val="007602F9"/>
    <w:rsid w:val="007773A1"/>
    <w:rsid w:val="00786644"/>
    <w:rsid w:val="007A170F"/>
    <w:rsid w:val="007A6128"/>
    <w:rsid w:val="007B314E"/>
    <w:rsid w:val="007C3FB8"/>
    <w:rsid w:val="007E4E83"/>
    <w:rsid w:val="008071CD"/>
    <w:rsid w:val="0081234A"/>
    <w:rsid w:val="008769A6"/>
    <w:rsid w:val="00880639"/>
    <w:rsid w:val="00891838"/>
    <w:rsid w:val="008A375D"/>
    <w:rsid w:val="008A39D8"/>
    <w:rsid w:val="008B7B3A"/>
    <w:rsid w:val="008D4C6C"/>
    <w:rsid w:val="008E3F40"/>
    <w:rsid w:val="008E5256"/>
    <w:rsid w:val="009518AE"/>
    <w:rsid w:val="009F633C"/>
    <w:rsid w:val="00A005BB"/>
    <w:rsid w:val="00A0177E"/>
    <w:rsid w:val="00A127EF"/>
    <w:rsid w:val="00A134F2"/>
    <w:rsid w:val="00A2130A"/>
    <w:rsid w:val="00A60A0D"/>
    <w:rsid w:val="00A8049A"/>
    <w:rsid w:val="00AB0268"/>
    <w:rsid w:val="00AB41DB"/>
    <w:rsid w:val="00AB498A"/>
    <w:rsid w:val="00AB60FF"/>
    <w:rsid w:val="00B01AF4"/>
    <w:rsid w:val="00B03458"/>
    <w:rsid w:val="00B10B58"/>
    <w:rsid w:val="00B17D3E"/>
    <w:rsid w:val="00B656F5"/>
    <w:rsid w:val="00B65DA8"/>
    <w:rsid w:val="00B70E7F"/>
    <w:rsid w:val="00B822BC"/>
    <w:rsid w:val="00B87A35"/>
    <w:rsid w:val="00BA4652"/>
    <w:rsid w:val="00BB0338"/>
    <w:rsid w:val="00BB167B"/>
    <w:rsid w:val="00BC428A"/>
    <w:rsid w:val="00BC6C67"/>
    <w:rsid w:val="00BF1D62"/>
    <w:rsid w:val="00BF66BA"/>
    <w:rsid w:val="00C23C28"/>
    <w:rsid w:val="00C53561"/>
    <w:rsid w:val="00C622CA"/>
    <w:rsid w:val="00CA58A7"/>
    <w:rsid w:val="00CC001E"/>
    <w:rsid w:val="00CD04D4"/>
    <w:rsid w:val="00CF14E1"/>
    <w:rsid w:val="00D0357A"/>
    <w:rsid w:val="00D1545D"/>
    <w:rsid w:val="00D30820"/>
    <w:rsid w:val="00D53A6F"/>
    <w:rsid w:val="00D76FE3"/>
    <w:rsid w:val="00D85817"/>
    <w:rsid w:val="00DB0CA0"/>
    <w:rsid w:val="00DB223B"/>
    <w:rsid w:val="00DC4175"/>
    <w:rsid w:val="00DC7F47"/>
    <w:rsid w:val="00DE1FB4"/>
    <w:rsid w:val="00DE359C"/>
    <w:rsid w:val="00DE474C"/>
    <w:rsid w:val="00E17769"/>
    <w:rsid w:val="00E24896"/>
    <w:rsid w:val="00E456F2"/>
    <w:rsid w:val="00E84A3C"/>
    <w:rsid w:val="00E95DDD"/>
    <w:rsid w:val="00EA363C"/>
    <w:rsid w:val="00EA3F58"/>
    <w:rsid w:val="00F00E22"/>
    <w:rsid w:val="00F055AF"/>
    <w:rsid w:val="00F11236"/>
    <w:rsid w:val="00F21524"/>
    <w:rsid w:val="00F377CB"/>
    <w:rsid w:val="00F567C5"/>
    <w:rsid w:val="00F824AF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60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26</cp:revision>
  <cp:lastPrinted>2021-12-22T06:25:00Z</cp:lastPrinted>
  <dcterms:created xsi:type="dcterms:W3CDTF">2021-12-22T06:25:00Z</dcterms:created>
  <dcterms:modified xsi:type="dcterms:W3CDTF">2025-01-22T06:01:00Z</dcterms:modified>
</cp:coreProperties>
</file>